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E55" w:rsidRDefault="000E3C00">
      <w:pPr>
        <w:spacing w:after="0" w:line="240" w:lineRule="auto"/>
        <w:jc w:val="both"/>
      </w:pPr>
      <w:r>
        <w:rPr>
          <w:rFonts w:ascii="Times New Roman" w:eastAsia="Times New Roman" w:hAnsi="Times New Roman"/>
          <w:bCs/>
          <w:i/>
          <w:iCs/>
          <w:kern w:val="0"/>
          <w:sz w:val="24"/>
          <w:szCs w:val="24"/>
          <w:lang w:eastAsia="pl-PL"/>
        </w:rPr>
        <w:t>Wkładka nr..... do wniosku o przyznanie świadczenia pomocy materialnej o charakterze socjalnym</w:t>
      </w:r>
    </w:p>
    <w:p w:rsidR="005A2E55" w:rsidRDefault="005A2E55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:rsidR="005A2E55" w:rsidRDefault="000E3C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..................................................................... zamieszkała/y w 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...............................................................</w:t>
      </w:r>
    </w:p>
    <w:p w:rsidR="005A2E55" w:rsidRPr="00240B26" w:rsidRDefault="000E3C00">
      <w:pPr>
        <w:spacing w:after="0" w:line="240" w:lineRule="auto"/>
        <w:ind w:firstLine="708"/>
        <w:jc w:val="both"/>
      </w:pPr>
      <w:bookmarkStart w:id="0" w:name="_GoBack"/>
      <w:r w:rsidRPr="00240B26">
        <w:rPr>
          <w:rFonts w:ascii="Times New Roman" w:eastAsia="Times New Roman" w:hAnsi="Times New Roman"/>
          <w:iCs/>
          <w:spacing w:val="20"/>
          <w:kern w:val="0"/>
          <w:sz w:val="26"/>
          <w:szCs w:val="24"/>
          <w:vertAlign w:val="subscript"/>
          <w:lang w:eastAsia="pl-PL"/>
        </w:rPr>
        <w:t>(</w:t>
      </w:r>
      <w:r w:rsidRPr="00240B26">
        <w:rPr>
          <w:rFonts w:ascii="Times New Roman" w:eastAsia="Times New Roman" w:hAnsi="Times New Roman"/>
          <w:iCs/>
          <w:spacing w:val="20"/>
          <w:kern w:val="0"/>
          <w:sz w:val="26"/>
          <w:szCs w:val="24"/>
          <w:vertAlign w:val="subscript"/>
          <w:lang w:eastAsia="pl-PL"/>
        </w:rPr>
        <w:t>imię i nazwisko składającego wniosek)</w:t>
      </w:r>
      <w:r w:rsidRPr="00240B26">
        <w:rPr>
          <w:rFonts w:ascii="Times New Roman" w:eastAsia="Times New Roman" w:hAnsi="Times New Roman"/>
          <w:iCs/>
          <w:spacing w:val="20"/>
          <w:kern w:val="0"/>
          <w:sz w:val="26"/>
          <w:szCs w:val="24"/>
          <w:vertAlign w:val="superscript"/>
          <w:lang w:eastAsia="pl-PL"/>
        </w:rPr>
        <w:t xml:space="preserve">1  </w:t>
      </w:r>
      <w:r w:rsidRPr="00240B26">
        <w:rPr>
          <w:rFonts w:ascii="Times New Roman" w:eastAsia="Times New Roman" w:hAnsi="Times New Roman"/>
          <w:iCs/>
          <w:spacing w:val="20"/>
          <w:kern w:val="0"/>
          <w:sz w:val="26"/>
          <w:szCs w:val="24"/>
          <w:vertAlign w:val="subscript"/>
          <w:lang w:eastAsia="pl-PL"/>
        </w:rPr>
        <w:tab/>
      </w:r>
      <w:r w:rsidRPr="00240B26">
        <w:rPr>
          <w:rFonts w:ascii="Times New Roman" w:eastAsia="Times New Roman" w:hAnsi="Times New Roman"/>
          <w:iCs/>
          <w:spacing w:val="20"/>
          <w:kern w:val="0"/>
          <w:sz w:val="26"/>
          <w:szCs w:val="24"/>
          <w:vertAlign w:val="subscript"/>
          <w:lang w:eastAsia="pl-PL"/>
        </w:rPr>
        <w:tab/>
      </w:r>
      <w:r w:rsidRPr="00240B26">
        <w:rPr>
          <w:rFonts w:ascii="Times New Roman" w:eastAsia="Times New Roman" w:hAnsi="Times New Roman"/>
          <w:iCs/>
          <w:spacing w:val="20"/>
          <w:kern w:val="0"/>
          <w:sz w:val="26"/>
          <w:szCs w:val="24"/>
          <w:vertAlign w:val="subscript"/>
          <w:lang w:eastAsia="pl-PL"/>
        </w:rPr>
        <w:tab/>
        <w:t>(adres stałego zamieszkania)</w:t>
      </w:r>
    </w:p>
    <w:p w:rsidR="005A2E55" w:rsidRPr="00240B26" w:rsidRDefault="005A2E55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bookmarkEnd w:id="0"/>
    <w:p w:rsidR="005A2E55" w:rsidRDefault="005A2E55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18"/>
          <w:szCs w:val="24"/>
          <w:lang w:eastAsia="pl-PL"/>
        </w:rPr>
      </w:pPr>
    </w:p>
    <w:p w:rsidR="005A2E55" w:rsidRDefault="000E3C00">
      <w:pPr>
        <w:spacing w:after="0" w:line="360" w:lineRule="auto"/>
        <w:ind w:left="-360" w:firstLine="360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Składam wniosek o przyznanie świadczenia pomocy materialnej o charakterze socjalnym dla:</w:t>
      </w:r>
    </w:p>
    <w:p w:rsidR="005A2E55" w:rsidRDefault="000E3C00">
      <w:p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Imię i nazwisko ucznia/ słu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chacza:..........................................................................................................</w:t>
      </w:r>
    </w:p>
    <w:p w:rsidR="005A2E55" w:rsidRDefault="000E3C00">
      <w:p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Data urodzenia ucznia/ słuchacza:...........................................................................................................</w:t>
      </w:r>
    </w:p>
    <w:p w:rsidR="005A2E55" w:rsidRDefault="000E3C00">
      <w:p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iejsce stałego zamieszkania ucznia/ słuchacza:....................................................................................</w:t>
      </w:r>
    </w:p>
    <w:p w:rsidR="005A2E55" w:rsidRDefault="000E3C00">
      <w:p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Nazwa i adres szkoły (kolegium, ośrodka), do której uczęszcza uczeń/słuchacz.................................................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:rsidR="005A2E55" w:rsidRDefault="000E3C00">
      <w:p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Imię i nazwisko matki ucznia: .............................................................................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...................................</w:t>
      </w:r>
    </w:p>
    <w:p w:rsidR="005A2E55" w:rsidRDefault="000E3C00">
      <w:pPr>
        <w:spacing w:after="0" w:line="36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Imię i nazwisko ojca ucznia: ...................................................................................................................</w:t>
      </w:r>
    </w:p>
    <w:p w:rsidR="005A2E55" w:rsidRDefault="005A2E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0"/>
          <w:sz w:val="24"/>
          <w:szCs w:val="24"/>
          <w:lang w:eastAsia="pl-PL"/>
        </w:rPr>
      </w:pPr>
    </w:p>
    <w:p w:rsidR="005A2E55" w:rsidRDefault="000E3C00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pl-PL"/>
        </w:rPr>
        <w:t>Wnioskuj</w:t>
      </w:r>
      <w:r w:rsidR="00240B26">
        <w:rPr>
          <w:rFonts w:ascii="Times New Roman" w:eastAsia="Times New Roman" w:hAnsi="Times New Roman"/>
          <w:b/>
          <w:bCs/>
          <w:kern w:val="0"/>
          <w:sz w:val="24"/>
          <w:szCs w:val="24"/>
          <w:lang w:eastAsia="pl-PL"/>
        </w:rPr>
        <w:t>ę</w:t>
      </w: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pl-PL"/>
        </w:rPr>
        <w:t xml:space="preserve"> o przyznanie </w:t>
      </w:r>
      <w:r>
        <w:rPr>
          <w:rFonts w:ascii="Times New Roman" w:eastAsia="Times New Roman" w:hAnsi="Times New Roman"/>
          <w:b/>
          <w:bCs/>
          <w:kern w:val="0"/>
          <w:sz w:val="24"/>
          <w:szCs w:val="24"/>
          <w:vertAlign w:val="superscript"/>
          <w:lang w:eastAsia="pl-PL"/>
        </w:rPr>
        <w:t>2</w:t>
      </w: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pl-PL"/>
        </w:rPr>
        <w:t xml:space="preserve"> :</w:t>
      </w:r>
    </w:p>
    <w:p w:rsidR="005A2E55" w:rsidRDefault="005A2E55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:rsidR="005A2E55" w:rsidRDefault="000E3C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stypendium szkolnego</w:t>
      </w:r>
    </w:p>
    <w:p w:rsidR="005A2E55" w:rsidRDefault="000E3C00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zasiłku szkolnego </w:t>
      </w:r>
      <w:r>
        <w:rPr>
          <w:rFonts w:ascii="Times New Roman" w:eastAsia="Times New Roman" w:hAnsi="Times New Roman"/>
          <w:kern w:val="0"/>
          <w:sz w:val="18"/>
          <w:szCs w:val="24"/>
          <w:lang w:eastAsia="pl-PL"/>
        </w:rPr>
        <w:t xml:space="preserve">(dla </w:t>
      </w:r>
      <w:r>
        <w:rPr>
          <w:rFonts w:ascii="Times New Roman" w:eastAsia="Times New Roman" w:hAnsi="Times New Roman"/>
          <w:kern w:val="0"/>
          <w:sz w:val="18"/>
          <w:szCs w:val="24"/>
          <w:lang w:eastAsia="pl-PL"/>
        </w:rPr>
        <w:t>uczniów znajdujących się przejściowo w trudnej sytuacji materialnej z powodu zdarzenia losowego)</w:t>
      </w:r>
    </w:p>
    <w:p w:rsidR="005A2E55" w:rsidRDefault="005A2E55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:rsidR="005A2E55" w:rsidRDefault="000E3C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Pożądana forma świadczenia pomocy materialnej</w:t>
      </w:r>
      <w:r>
        <w:rPr>
          <w:rFonts w:ascii="Times New Roman" w:eastAsia="Times New Roman" w:hAnsi="Times New Roman"/>
          <w:kern w:val="0"/>
          <w:sz w:val="24"/>
          <w:szCs w:val="24"/>
          <w:vertAlign w:val="superscript"/>
          <w:lang w:eastAsia="pl-PL"/>
        </w:rPr>
        <w:t xml:space="preserve"> 3 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:</w:t>
      </w:r>
    </w:p>
    <w:p w:rsidR="005A2E55" w:rsidRDefault="005A2E55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:rsidR="005A2E55" w:rsidRDefault="000E3C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1. Całkowite lub częściowe pokrycie kosztów udziału w zajęciach edukacyjnych, w tym wyrównawczych, wykracza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jących poza zajęcia realizowane w szkole w ramach planu nauczania, także udziału w zajęciach edukacyjnych realizowanych poza szkołą:............................................................................................................................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A2E55" w:rsidRDefault="005A2E55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:rsidR="005A2E55" w:rsidRDefault="000E3C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Pomoc rzeczowa o charakterze edukacyjnym, w tym w szczególności zakup podręczników:............................................................................................................................................................................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.................................</w:t>
      </w:r>
    </w:p>
    <w:p w:rsidR="005A2E55" w:rsidRDefault="005A2E55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:rsidR="005A2E55" w:rsidRDefault="000E3C0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Całkowite lub częściowe pokrycie kosztów związanych z pobieraniem nauki poza miejscem zamieszkania:..........................................................................................................................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.....................................................................................</w:t>
      </w:r>
    </w:p>
    <w:p w:rsidR="005A2E55" w:rsidRDefault="005A2E55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:rsidR="005A2E55" w:rsidRDefault="000E3C0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Świadczenia pieniężne, jeżeli poprzednie formy są niecelowe lub niemożliwe (uzasadnienie)................................................................................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............................................................................................................</w:t>
      </w:r>
    </w:p>
    <w:p w:rsidR="005A2E55" w:rsidRDefault="005A2E55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:rsidR="005A2E55" w:rsidRDefault="000E3C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_________________________</w:t>
      </w:r>
    </w:p>
    <w:p w:rsidR="005A2E55" w:rsidRDefault="005A2E55">
      <w:pPr>
        <w:spacing w:after="0" w:line="240" w:lineRule="auto"/>
        <w:ind w:left="360"/>
        <w:jc w:val="both"/>
        <w:rPr>
          <w:rFonts w:ascii="Times New Roman" w:eastAsia="Times New Roman" w:hAnsi="Times New Roman"/>
          <w:kern w:val="0"/>
          <w:sz w:val="16"/>
          <w:szCs w:val="24"/>
          <w:lang w:eastAsia="pl-PL"/>
        </w:rPr>
      </w:pPr>
    </w:p>
    <w:p w:rsidR="005A2E55" w:rsidRDefault="000E3C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pl-PL"/>
        </w:rPr>
        <w:t>1</w:t>
      </w:r>
      <w:r>
        <w:rPr>
          <w:rFonts w:ascii="Times New Roman" w:eastAsia="Times New Roman" w:hAnsi="Times New Roman"/>
          <w:kern w:val="0"/>
          <w:sz w:val="20"/>
          <w:szCs w:val="24"/>
          <w:lang w:eastAsia="pl-PL"/>
        </w:rPr>
        <w:t xml:space="preserve"> Osobą składającą wniosek może być: rodzic, opiekun prawny, pełnoletni uczeń, Dyrektor szkoły.</w:t>
      </w:r>
    </w:p>
    <w:p w:rsidR="005A2E55" w:rsidRDefault="000E3C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pl-PL"/>
        </w:rPr>
        <w:t>2</w:t>
      </w:r>
      <w:r>
        <w:rPr>
          <w:rFonts w:ascii="Times New Roman" w:eastAsia="Times New Roman" w:hAnsi="Times New Roman"/>
          <w:kern w:val="0"/>
          <w:sz w:val="20"/>
          <w:szCs w:val="24"/>
          <w:lang w:eastAsia="pl-PL"/>
        </w:rPr>
        <w:t xml:space="preserve"> Należy podkreślić </w:t>
      </w:r>
      <w:r>
        <w:rPr>
          <w:rFonts w:ascii="Times New Roman" w:eastAsia="Times New Roman" w:hAnsi="Times New Roman"/>
          <w:kern w:val="0"/>
          <w:sz w:val="20"/>
          <w:szCs w:val="24"/>
          <w:lang w:eastAsia="pl-PL"/>
        </w:rPr>
        <w:t>właściwe.</w:t>
      </w:r>
    </w:p>
    <w:p w:rsidR="005A2E55" w:rsidRDefault="000E3C00" w:rsidP="00240B26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pl-PL"/>
        </w:rPr>
        <w:t>3</w:t>
      </w:r>
      <w:r>
        <w:rPr>
          <w:rFonts w:ascii="Times New Roman" w:eastAsia="Times New Roman" w:hAnsi="Times New Roman"/>
          <w:kern w:val="0"/>
          <w:sz w:val="20"/>
          <w:szCs w:val="24"/>
          <w:lang w:eastAsia="pl-PL"/>
        </w:rPr>
        <w:t xml:space="preserve"> Należy określić jedną lub kilka pożądanych form pomocy materialnej (na co zostaną przeznaczone środki pieniężne).</w:t>
      </w:r>
    </w:p>
    <w:sectPr w:rsidR="005A2E55">
      <w:pgSz w:w="11906" w:h="16838"/>
      <w:pgMar w:top="719" w:right="1106" w:bottom="539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C00" w:rsidRDefault="000E3C00">
      <w:pPr>
        <w:spacing w:after="0" w:line="240" w:lineRule="auto"/>
      </w:pPr>
      <w:r>
        <w:separator/>
      </w:r>
    </w:p>
  </w:endnote>
  <w:endnote w:type="continuationSeparator" w:id="0">
    <w:p w:rsidR="000E3C00" w:rsidRDefault="000E3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C00" w:rsidRDefault="000E3C0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E3C00" w:rsidRDefault="000E3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11530"/>
    <w:multiLevelType w:val="multilevel"/>
    <w:tmpl w:val="1F464C2A"/>
    <w:lvl w:ilvl="0">
      <w:start w:val="1"/>
      <w:numFmt w:val="lowerLetter"/>
      <w:lvlText w:val="%1)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826"/>
    <w:multiLevelType w:val="multilevel"/>
    <w:tmpl w:val="9C864B9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A2E55"/>
    <w:rsid w:val="000E3C00"/>
    <w:rsid w:val="00240B26"/>
    <w:rsid w:val="005A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54A150-ED7E-4EBA-A8E1-84984D55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SylwPoto</dc:creator>
  <dc:description/>
  <cp:lastModifiedBy>Agnieszka Baran</cp:lastModifiedBy>
  <cp:revision>2</cp:revision>
  <cp:lastPrinted>2024-08-20T09:17:00Z</cp:lastPrinted>
  <dcterms:created xsi:type="dcterms:W3CDTF">2026-08-24T09:23:00Z</dcterms:created>
  <dcterms:modified xsi:type="dcterms:W3CDTF">2026-08-24T09:23:00Z</dcterms:modified>
</cp:coreProperties>
</file>